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586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6A700852" w14:textId="77777777" w:rsidTr="001B5AC8">
        <w:trPr>
          <w:trHeight w:val="4410"/>
        </w:trPr>
        <w:tc>
          <w:tcPr>
            <w:tcW w:w="3600" w:type="dxa"/>
            <w:vAlign w:val="bottom"/>
          </w:tcPr>
          <w:p w14:paraId="1078481B" w14:textId="04BDCE7E" w:rsidR="001B2ABD" w:rsidRDefault="001B5AC8" w:rsidP="001B5AC8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0A758AC" wp14:editId="2F0167FF">
                  <wp:extent cx="2139950" cy="2675255"/>
                  <wp:effectExtent l="0" t="0" r="0" b="0"/>
                  <wp:docPr id="1517188479" name="Picture 2" descr="A close-up of a perso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188479" name="Picture 2" descr="A close-up of a person smiling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67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7172ED5A" w14:textId="77777777" w:rsidR="001B2ABD" w:rsidRDefault="001B2ABD" w:rsidP="001B5AC8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1E8B8B69" w14:textId="42FAB8F6" w:rsidR="001B2ABD" w:rsidRPr="00AC1903" w:rsidRDefault="00C63824" w:rsidP="00AC1903">
            <w:pPr>
              <w:pStyle w:val="Title"/>
              <w:rPr>
                <w:b/>
                <w:bCs/>
                <w:szCs w:val="96"/>
              </w:rPr>
            </w:pPr>
            <w:r w:rsidRPr="008F7DB6">
              <w:rPr>
                <w:b/>
                <w:bCs/>
                <w:szCs w:val="96"/>
              </w:rPr>
              <w:t>Hilary Larivee</w:t>
            </w:r>
          </w:p>
        </w:tc>
      </w:tr>
      <w:tr w:rsidR="001B2ABD" w14:paraId="5317995A" w14:textId="77777777" w:rsidTr="001B5AC8">
        <w:tc>
          <w:tcPr>
            <w:tcW w:w="3600" w:type="dxa"/>
          </w:tcPr>
          <w:p w14:paraId="7B98A725" w14:textId="2F5E772D" w:rsidR="00036450" w:rsidRDefault="00036450" w:rsidP="001B5AC8">
            <w:pPr>
              <w:pStyle w:val="Heading3"/>
            </w:pPr>
          </w:p>
          <w:p w14:paraId="2A5126FC" w14:textId="77777777" w:rsidR="00036450" w:rsidRDefault="00036450" w:rsidP="001B5AC8"/>
          <w:p w14:paraId="065164CC" w14:textId="2FEDE52B" w:rsidR="00036450" w:rsidRDefault="00C63824" w:rsidP="001B5AC8">
            <w:pPr>
              <w:pStyle w:val="Heading3"/>
            </w:pPr>
            <w:r>
              <w:t>Contact:</w:t>
            </w:r>
          </w:p>
          <w:p w14:paraId="396CE7CE" w14:textId="11997F62" w:rsidR="00C63824" w:rsidRDefault="00C63824" w:rsidP="001B5AC8"/>
          <w:p w14:paraId="20210AE6" w14:textId="77777777" w:rsidR="00C63824" w:rsidRDefault="00C63824" w:rsidP="001B5AC8"/>
          <w:p w14:paraId="4E19C693" w14:textId="77777777" w:rsidR="00C63824" w:rsidRPr="00C63824" w:rsidRDefault="00C63824" w:rsidP="001B5AC8"/>
          <w:sdt>
            <w:sdtPr>
              <w:rPr>
                <w:b/>
                <w:bCs/>
                <w:sz w:val="24"/>
                <w:szCs w:val="24"/>
              </w:rPr>
              <w:id w:val="1111563247"/>
              <w:placeholder>
                <w:docPart w:val="1D2583E5DBBA4718A7FCF6BDBE95D477"/>
              </w:placeholder>
              <w:temporary/>
              <w:showingPlcHdr/>
              <w15:appearance w15:val="hidden"/>
            </w:sdtPr>
            <w:sdtEndPr/>
            <w:sdtContent>
              <w:p w14:paraId="7B949204" w14:textId="77777777" w:rsidR="004D3011" w:rsidRPr="00C63824" w:rsidRDefault="004D3011" w:rsidP="001B5AC8">
                <w:pPr>
                  <w:rPr>
                    <w:b/>
                    <w:bCs/>
                    <w:sz w:val="24"/>
                    <w:szCs w:val="24"/>
                  </w:rPr>
                </w:pPr>
                <w:r w:rsidRPr="00C63824">
                  <w:rPr>
                    <w:b/>
                    <w:bCs/>
                    <w:sz w:val="24"/>
                    <w:szCs w:val="24"/>
                  </w:rPr>
                  <w:t>PHONE:</w:t>
                </w:r>
              </w:p>
            </w:sdtContent>
          </w:sdt>
          <w:p w14:paraId="70AD8AB7" w14:textId="77777777" w:rsidR="003A7888" w:rsidRDefault="003A7888" w:rsidP="001B5AC8">
            <w:pPr>
              <w:rPr>
                <w:b/>
                <w:bCs/>
                <w:sz w:val="24"/>
                <w:szCs w:val="24"/>
              </w:rPr>
            </w:pPr>
          </w:p>
          <w:p w14:paraId="0DB28E3B" w14:textId="726D9301" w:rsidR="004D3011" w:rsidRDefault="00C63824" w:rsidP="001B5AC8">
            <w:pPr>
              <w:rPr>
                <w:b/>
                <w:bCs/>
                <w:sz w:val="24"/>
                <w:szCs w:val="24"/>
              </w:rPr>
            </w:pPr>
            <w:r w:rsidRPr="00C63824">
              <w:rPr>
                <w:b/>
                <w:bCs/>
                <w:sz w:val="24"/>
                <w:szCs w:val="24"/>
              </w:rPr>
              <w:t>(775) 224-3052</w:t>
            </w:r>
          </w:p>
          <w:p w14:paraId="055AE8D3" w14:textId="77777777" w:rsidR="003A7888" w:rsidRPr="00C63824" w:rsidRDefault="003A7888" w:rsidP="001B5AC8">
            <w:pPr>
              <w:rPr>
                <w:b/>
                <w:bCs/>
                <w:sz w:val="24"/>
                <w:szCs w:val="24"/>
              </w:rPr>
            </w:pPr>
          </w:p>
          <w:p w14:paraId="53A03786" w14:textId="77777777" w:rsidR="004D3011" w:rsidRPr="00C63824" w:rsidRDefault="004D3011" w:rsidP="001B5AC8">
            <w:pPr>
              <w:rPr>
                <w:b/>
                <w:bCs/>
                <w:sz w:val="24"/>
                <w:szCs w:val="24"/>
              </w:rPr>
            </w:pPr>
          </w:p>
          <w:sdt>
            <w:sdtPr>
              <w:rPr>
                <w:b/>
                <w:bCs/>
                <w:sz w:val="24"/>
                <w:szCs w:val="24"/>
              </w:rPr>
              <w:id w:val="-240260293"/>
              <w:placeholder>
                <w:docPart w:val="0D301B4004BC46CFBBD465AB9E15AC10"/>
              </w:placeholder>
              <w:temporary/>
              <w:showingPlcHdr/>
              <w15:appearance w15:val="hidden"/>
            </w:sdtPr>
            <w:sdtEndPr/>
            <w:sdtContent>
              <w:p w14:paraId="447EEFAA" w14:textId="77777777" w:rsidR="004D3011" w:rsidRPr="00C63824" w:rsidRDefault="004D3011" w:rsidP="001B5AC8">
                <w:pPr>
                  <w:rPr>
                    <w:b/>
                    <w:bCs/>
                    <w:sz w:val="24"/>
                    <w:szCs w:val="24"/>
                  </w:rPr>
                </w:pPr>
                <w:r w:rsidRPr="00C63824">
                  <w:rPr>
                    <w:b/>
                    <w:bCs/>
                    <w:sz w:val="24"/>
                    <w:szCs w:val="24"/>
                  </w:rPr>
                  <w:t>EMAIL:</w:t>
                </w:r>
              </w:p>
            </w:sdtContent>
          </w:sdt>
          <w:p w14:paraId="7A4CFB25" w14:textId="77777777" w:rsidR="003A7888" w:rsidRDefault="003A7888" w:rsidP="001B5AC8">
            <w:pPr>
              <w:rPr>
                <w:b/>
                <w:bCs/>
                <w:sz w:val="24"/>
                <w:szCs w:val="24"/>
              </w:rPr>
            </w:pPr>
          </w:p>
          <w:p w14:paraId="54BD1A62" w14:textId="0BA2A97E" w:rsidR="00036450" w:rsidRPr="00C63824" w:rsidRDefault="003A7888" w:rsidP="001B5AC8">
            <w:pPr>
              <w:rPr>
                <w:rStyle w:val="Hyperlink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C63824" w:rsidRPr="00C63824">
              <w:rPr>
                <w:b/>
                <w:bCs/>
                <w:sz w:val="24"/>
                <w:szCs w:val="24"/>
              </w:rPr>
              <w:t>ilarylarivee82@gmail.com</w:t>
            </w:r>
          </w:p>
          <w:p w14:paraId="113F46AF" w14:textId="63F91BAD" w:rsidR="004D3011" w:rsidRPr="004D3011" w:rsidRDefault="004D3011" w:rsidP="001B5AC8">
            <w:pPr>
              <w:pStyle w:val="Heading3"/>
            </w:pPr>
          </w:p>
        </w:tc>
        <w:tc>
          <w:tcPr>
            <w:tcW w:w="720" w:type="dxa"/>
          </w:tcPr>
          <w:p w14:paraId="4387646B" w14:textId="77777777" w:rsidR="001B2ABD" w:rsidRDefault="001B2ABD" w:rsidP="001B5AC8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B0D191F3CDD6456893513AD2560FA5F0"/>
              </w:placeholder>
              <w:temporary/>
              <w:showingPlcHdr/>
              <w15:appearance w15:val="hidden"/>
            </w:sdtPr>
            <w:sdtEndPr/>
            <w:sdtContent>
              <w:p w14:paraId="3C24233B" w14:textId="77777777" w:rsidR="001B2ABD" w:rsidRDefault="00E25A26" w:rsidP="001B5AC8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5168576A" w14:textId="421B5A84" w:rsidR="00036450" w:rsidRPr="00036450" w:rsidRDefault="00C63824" w:rsidP="00AC1903">
            <w:pPr>
              <w:pStyle w:val="Heading4"/>
            </w:pPr>
            <w:r>
              <w:t>Columbia Southern University</w:t>
            </w:r>
          </w:p>
          <w:p w14:paraId="2AEE5434" w14:textId="7D56EBFD" w:rsidR="00036450" w:rsidRPr="00B359E4" w:rsidRDefault="00C63824" w:rsidP="00AC1903">
            <w:pPr>
              <w:pStyle w:val="Date"/>
            </w:pPr>
            <w:r>
              <w:t>2019-2024</w:t>
            </w:r>
          </w:p>
          <w:p w14:paraId="14210870" w14:textId="40E12756" w:rsidR="004D3011" w:rsidRDefault="00C63824" w:rsidP="00AC1903">
            <w:r>
              <w:t>B.S. Fire Administration</w:t>
            </w:r>
          </w:p>
          <w:p w14:paraId="524D7758" w14:textId="77777777" w:rsidR="00036450" w:rsidRDefault="00036450" w:rsidP="00AC1903"/>
          <w:p w14:paraId="00E84FD4" w14:textId="2767BB7D" w:rsidR="00036450" w:rsidRPr="00B359E4" w:rsidRDefault="00C63824" w:rsidP="00AC1903">
            <w:pPr>
              <w:pStyle w:val="Heading4"/>
            </w:pPr>
            <w:r>
              <w:t>Truckee Meadows Community College</w:t>
            </w:r>
          </w:p>
          <w:p w14:paraId="6B4B17DC" w14:textId="00071E40" w:rsidR="00036450" w:rsidRPr="00B359E4" w:rsidRDefault="000C15F0" w:rsidP="00AC1903">
            <w:pPr>
              <w:pStyle w:val="Date"/>
            </w:pPr>
            <w:r>
              <w:t>2003-2005</w:t>
            </w:r>
          </w:p>
          <w:p w14:paraId="3ADF3455" w14:textId="3605D601" w:rsidR="00036450" w:rsidRDefault="000C15F0" w:rsidP="00AC1903">
            <w:r>
              <w:t>A.A. Fire Science</w:t>
            </w:r>
          </w:p>
          <w:p w14:paraId="3D58857B" w14:textId="77777777" w:rsidR="000C15F0" w:rsidRDefault="000C15F0" w:rsidP="00AC1903"/>
          <w:p w14:paraId="59D3FBDE" w14:textId="232A926E" w:rsidR="000C15F0" w:rsidRPr="000C15F0" w:rsidRDefault="000C15F0" w:rsidP="00AC1903">
            <w:pPr>
              <w:tabs>
                <w:tab w:val="center" w:pos="3120"/>
              </w:tabs>
              <w:rPr>
                <w:b/>
                <w:bCs/>
              </w:rPr>
            </w:pPr>
            <w:r w:rsidRPr="000C15F0">
              <w:rPr>
                <w:b/>
                <w:bCs/>
              </w:rPr>
              <w:t>Colorado State University</w:t>
            </w:r>
            <w:r>
              <w:rPr>
                <w:b/>
                <w:bCs/>
              </w:rPr>
              <w:tab/>
            </w:r>
          </w:p>
          <w:p w14:paraId="41CF5A79" w14:textId="4ACE9CB6" w:rsidR="000C15F0" w:rsidRDefault="000C15F0" w:rsidP="00AC1903">
            <w:r>
              <w:t>2001-2003</w:t>
            </w:r>
          </w:p>
          <w:p w14:paraId="527B6ECD" w14:textId="6A02193B" w:rsidR="001B5AC8" w:rsidRDefault="001B5AC8" w:rsidP="00AC1903">
            <w:r>
              <w:t>Natural Resources Recreation and Tourism</w:t>
            </w:r>
          </w:p>
          <w:sdt>
            <w:sdtPr>
              <w:id w:val="1001553383"/>
              <w:placeholder>
                <w:docPart w:val="91F1B63B96DB4907A763244BFB233F3C"/>
              </w:placeholder>
              <w:temporary/>
              <w:showingPlcHdr/>
              <w15:appearance w15:val="hidden"/>
            </w:sdtPr>
            <w:sdtEndPr/>
            <w:sdtContent>
              <w:p w14:paraId="1FE764FE" w14:textId="77777777" w:rsidR="00036450" w:rsidRDefault="00036450" w:rsidP="001B5AC8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0B1A1C06" w14:textId="18E84EFA" w:rsidR="00036450" w:rsidRDefault="000C15F0" w:rsidP="001B5AC8">
            <w:pPr>
              <w:pStyle w:val="Heading4"/>
              <w:rPr>
                <w:bCs/>
              </w:rPr>
            </w:pPr>
            <w:r>
              <w:t>Truckee Meadows Fire Protection District</w:t>
            </w:r>
            <w:r w:rsidR="00036450">
              <w:t xml:space="preserve"> </w:t>
            </w:r>
            <w:r>
              <w:t>- Firefighter / Paramedic</w:t>
            </w:r>
          </w:p>
          <w:p w14:paraId="03B1CB0E" w14:textId="0B595E33" w:rsidR="00036450" w:rsidRPr="00E11845" w:rsidRDefault="00526A38" w:rsidP="001B5AC8">
            <w:pPr>
              <w:pStyle w:val="Date"/>
              <w:rPr>
                <w:b/>
                <w:bCs/>
              </w:rPr>
            </w:pPr>
            <w:r w:rsidRPr="00E11845">
              <w:rPr>
                <w:b/>
                <w:bCs/>
              </w:rPr>
              <w:t>2013-2024</w:t>
            </w:r>
          </w:p>
          <w:p w14:paraId="56C78664" w14:textId="1FCFD1EF" w:rsidR="00036450" w:rsidRDefault="000A6AE1" w:rsidP="001B5AC8">
            <w:r>
              <w:t xml:space="preserve">I served as a full-time Firefighter/Paramedic, actively responding to emergency situations and </w:t>
            </w:r>
            <w:r w:rsidR="002B237C">
              <w:t xml:space="preserve">providing vital medical assistance. </w:t>
            </w:r>
            <w:r w:rsidR="00A00B9E">
              <w:t xml:space="preserve">I successfully </w:t>
            </w:r>
            <w:r w:rsidR="00625843">
              <w:t>performed</w:t>
            </w:r>
            <w:r w:rsidR="00A00B9E">
              <w:t xml:space="preserve"> all </w:t>
            </w:r>
            <w:r w:rsidR="009D4E14">
              <w:t>duties associated with firefighting and paramedic work</w:t>
            </w:r>
            <w:r w:rsidR="00E11845">
              <w:t>.</w:t>
            </w:r>
          </w:p>
          <w:p w14:paraId="3F7B8DE8" w14:textId="77777777" w:rsidR="004D3011" w:rsidRDefault="004D3011" w:rsidP="001B5AC8"/>
          <w:p w14:paraId="01FFE67C" w14:textId="01F0FD4A" w:rsidR="004D3011" w:rsidRPr="004D3011" w:rsidRDefault="00625843" w:rsidP="001B5AC8">
            <w:pPr>
              <w:pStyle w:val="Heading4"/>
              <w:rPr>
                <w:bCs/>
              </w:rPr>
            </w:pPr>
            <w:r>
              <w:t xml:space="preserve">Sierra IV Hydration </w:t>
            </w:r>
            <w:r w:rsidR="00F64983">
              <w:t>-</w:t>
            </w:r>
            <w:r w:rsidR="00F64983" w:rsidRPr="004D3011">
              <w:t xml:space="preserve"> Paramedic</w:t>
            </w:r>
            <w:r w:rsidR="00F64983">
              <w:t xml:space="preserve"> / IV Hydration Specialist</w:t>
            </w:r>
          </w:p>
          <w:p w14:paraId="5139D76C" w14:textId="3A4C2388" w:rsidR="004D3011" w:rsidRPr="008153CB" w:rsidRDefault="00F64983" w:rsidP="001B5AC8">
            <w:pPr>
              <w:pStyle w:val="Date"/>
              <w:rPr>
                <w:b/>
                <w:bCs/>
              </w:rPr>
            </w:pPr>
            <w:r w:rsidRPr="008153CB">
              <w:rPr>
                <w:b/>
                <w:bCs/>
              </w:rPr>
              <w:t>20</w:t>
            </w:r>
            <w:r w:rsidR="008153CB" w:rsidRPr="008153CB">
              <w:rPr>
                <w:b/>
                <w:bCs/>
              </w:rPr>
              <w:t>21-2023</w:t>
            </w:r>
          </w:p>
          <w:p w14:paraId="330A22CE" w14:textId="2929E6EE" w:rsidR="004D3011" w:rsidRPr="004D3011" w:rsidRDefault="004A2314" w:rsidP="001B5AC8">
            <w:r>
              <w:t xml:space="preserve">Responsible for the administration of IV </w:t>
            </w:r>
            <w:r w:rsidR="004E52E0">
              <w:t xml:space="preserve">therapies and providing essential health benefits through IV hydration. </w:t>
            </w:r>
            <w:r w:rsidR="00F371F8">
              <w:t>Asse</w:t>
            </w:r>
            <w:r w:rsidR="004F46CB">
              <w:t xml:space="preserve">ssment of patients was key and contributing to </w:t>
            </w:r>
            <w:r w:rsidR="00BC3F85">
              <w:t xml:space="preserve">improved patient outcomes through optimal hydration and intravenous therapies. </w:t>
            </w:r>
            <w:r w:rsidR="00036450" w:rsidRPr="004D3011">
              <w:t xml:space="preserve"> </w:t>
            </w:r>
          </w:p>
          <w:p w14:paraId="26E5F7C7" w14:textId="77777777" w:rsidR="004D3011" w:rsidRDefault="004D3011" w:rsidP="001B5AC8"/>
          <w:p w14:paraId="5F5F56F2" w14:textId="7B50222C" w:rsidR="004D3011" w:rsidRPr="004D3011" w:rsidRDefault="00E11845" w:rsidP="001B5AC8">
            <w:pPr>
              <w:pStyle w:val="Heading4"/>
              <w:rPr>
                <w:bCs/>
              </w:rPr>
            </w:pPr>
            <w:r>
              <w:t xml:space="preserve">Renown Regional Medical Center </w:t>
            </w:r>
            <w:r w:rsidR="00F64983">
              <w:t>-</w:t>
            </w:r>
            <w:r w:rsidR="00F64983" w:rsidRPr="004D3011">
              <w:t xml:space="preserve"> Paramedic</w:t>
            </w:r>
            <w:r w:rsidR="00625843">
              <w:t xml:space="preserve"> and Trauma Technician</w:t>
            </w:r>
          </w:p>
          <w:p w14:paraId="679770F5" w14:textId="61C62C90" w:rsidR="004D3011" w:rsidRPr="008F7DB6" w:rsidRDefault="00DB1771" w:rsidP="001B5AC8">
            <w:pPr>
              <w:pStyle w:val="Date"/>
              <w:rPr>
                <w:b/>
                <w:bCs/>
              </w:rPr>
            </w:pPr>
            <w:r w:rsidRPr="008F7DB6">
              <w:rPr>
                <w:b/>
                <w:bCs/>
              </w:rPr>
              <w:t>201</w:t>
            </w:r>
            <w:r w:rsidR="008F7DB6" w:rsidRPr="008F7DB6">
              <w:rPr>
                <w:b/>
                <w:bCs/>
              </w:rPr>
              <w:t>0-2015</w:t>
            </w:r>
          </w:p>
          <w:p w14:paraId="1DA48BA2" w14:textId="579E2F4A" w:rsidR="0009068F" w:rsidRDefault="005A5E8E" w:rsidP="001B5AC8">
            <w:r>
              <w:t xml:space="preserve">I handled a wide range of </w:t>
            </w:r>
            <w:r w:rsidR="00A61D47">
              <w:t xml:space="preserve">responsibilities, playing a critical role in the emergency room, including providing support and assistance to </w:t>
            </w:r>
            <w:r w:rsidR="00C26D0A">
              <w:t>other medical professionals, and patient care.</w:t>
            </w:r>
            <w:r w:rsidR="0009068F">
              <w:t xml:space="preserve"> </w:t>
            </w:r>
          </w:p>
          <w:p w14:paraId="6BA22F9B" w14:textId="77777777" w:rsidR="0009068F" w:rsidRDefault="0009068F" w:rsidP="001B5AC8"/>
          <w:p w14:paraId="225DE761" w14:textId="5830097C" w:rsidR="00AC1903" w:rsidRPr="00AC1903" w:rsidRDefault="00AC1903" w:rsidP="001B5AC8">
            <w:pPr>
              <w:rPr>
                <w:b/>
                <w:bCs/>
              </w:rPr>
            </w:pPr>
            <w:r w:rsidRPr="00AC1903">
              <w:rPr>
                <w:b/>
                <w:bCs/>
              </w:rPr>
              <w:t>REMSA (Regional Emergency Medical Services Authority) – EMT-A</w:t>
            </w:r>
          </w:p>
          <w:p w14:paraId="0EB97591" w14:textId="1B8D630C" w:rsidR="00AC1903" w:rsidRPr="00AC1903" w:rsidRDefault="00AC1903" w:rsidP="001B5AC8">
            <w:pPr>
              <w:rPr>
                <w:b/>
                <w:bCs/>
              </w:rPr>
            </w:pPr>
            <w:r w:rsidRPr="00AC1903">
              <w:rPr>
                <w:b/>
                <w:bCs/>
              </w:rPr>
              <w:t>2005-2010</w:t>
            </w:r>
          </w:p>
          <w:p w14:paraId="7260EB70" w14:textId="7712BEC4" w:rsidR="00AC1903" w:rsidRDefault="00AC1903" w:rsidP="00AC1903">
            <w:r>
              <w:t>A</w:t>
            </w:r>
            <w:r>
              <w:t xml:space="preserve">ctively responding to emergency </w:t>
            </w:r>
            <w:r>
              <w:t>medical calls</w:t>
            </w:r>
            <w:r>
              <w:t xml:space="preserve"> and providing vital medical assistance. I successfully performed all duties associated with </w:t>
            </w:r>
            <w:r>
              <w:t>EMT and</w:t>
            </w:r>
            <w:r>
              <w:t xml:space="preserve"> paramedic work.</w:t>
            </w:r>
          </w:p>
          <w:p w14:paraId="18586B61" w14:textId="77777777" w:rsidR="00AC1903" w:rsidRDefault="00AC1903" w:rsidP="00AC1903"/>
          <w:p w14:paraId="25D0BCD6" w14:textId="254274A1" w:rsidR="00AC1903" w:rsidRDefault="00AC1903" w:rsidP="00AC1903">
            <w:r>
              <w:t>*** All certifications and credentials can be provided upon request***</w:t>
            </w:r>
          </w:p>
          <w:p w14:paraId="55F3506B" w14:textId="77777777" w:rsidR="00AC1903" w:rsidRDefault="00AC1903" w:rsidP="001B5AC8"/>
          <w:p w14:paraId="26431FAF" w14:textId="77777777" w:rsidR="0009068F" w:rsidRDefault="0009068F" w:rsidP="001B5AC8"/>
          <w:p w14:paraId="6D4077C0" w14:textId="1250F801" w:rsidR="00036450" w:rsidRDefault="00036450" w:rsidP="001B5AC8">
            <w:pPr>
              <w:pStyle w:val="Heading2"/>
            </w:pPr>
          </w:p>
          <w:p w14:paraId="5D3EF3B0" w14:textId="4747094B" w:rsidR="00036450" w:rsidRPr="004D3011" w:rsidRDefault="00036450" w:rsidP="001B5AC8">
            <w:pPr>
              <w:rPr>
                <w:color w:val="FFFFFF" w:themeColor="background1"/>
              </w:rPr>
            </w:pPr>
          </w:p>
        </w:tc>
      </w:tr>
    </w:tbl>
    <w:p w14:paraId="4B62F98C" w14:textId="77777777" w:rsidR="000C15F0" w:rsidRDefault="000C15F0" w:rsidP="007A4A54">
      <w:pPr>
        <w:tabs>
          <w:tab w:val="left" w:pos="990"/>
        </w:tabs>
      </w:pPr>
    </w:p>
    <w:sectPr w:rsidR="000C15F0" w:rsidSect="000C45FF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1448F" w14:textId="77777777" w:rsidR="00256668" w:rsidRDefault="00256668" w:rsidP="000C45FF">
      <w:r>
        <w:separator/>
      </w:r>
    </w:p>
  </w:endnote>
  <w:endnote w:type="continuationSeparator" w:id="0">
    <w:p w14:paraId="60CEA434" w14:textId="77777777" w:rsidR="00256668" w:rsidRDefault="0025666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4919F" w14:textId="77777777" w:rsidR="00256668" w:rsidRDefault="00256668" w:rsidP="000C45FF">
      <w:r>
        <w:separator/>
      </w:r>
    </w:p>
  </w:footnote>
  <w:footnote w:type="continuationSeparator" w:id="0">
    <w:p w14:paraId="1B752FE1" w14:textId="77777777" w:rsidR="00256668" w:rsidRDefault="0025666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0A9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1C0AE8" wp14:editId="31DB4BE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824"/>
    <w:rsid w:val="00013EAF"/>
    <w:rsid w:val="0003508E"/>
    <w:rsid w:val="00036450"/>
    <w:rsid w:val="00057F03"/>
    <w:rsid w:val="0009068F"/>
    <w:rsid w:val="00094499"/>
    <w:rsid w:val="000A3B42"/>
    <w:rsid w:val="000A6AE1"/>
    <w:rsid w:val="000C15F0"/>
    <w:rsid w:val="000C29EF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B5AC8"/>
    <w:rsid w:val="001C1207"/>
    <w:rsid w:val="001E0391"/>
    <w:rsid w:val="001E1759"/>
    <w:rsid w:val="001F1ECC"/>
    <w:rsid w:val="00231E40"/>
    <w:rsid w:val="002400EB"/>
    <w:rsid w:val="00256668"/>
    <w:rsid w:val="00256CF7"/>
    <w:rsid w:val="00281FD5"/>
    <w:rsid w:val="002B237C"/>
    <w:rsid w:val="002F3337"/>
    <w:rsid w:val="0030481B"/>
    <w:rsid w:val="003156FC"/>
    <w:rsid w:val="003254B5"/>
    <w:rsid w:val="00342335"/>
    <w:rsid w:val="0037121F"/>
    <w:rsid w:val="003910D8"/>
    <w:rsid w:val="003A6B7D"/>
    <w:rsid w:val="003A7888"/>
    <w:rsid w:val="003B06CA"/>
    <w:rsid w:val="004071FC"/>
    <w:rsid w:val="00445947"/>
    <w:rsid w:val="004813B3"/>
    <w:rsid w:val="00496591"/>
    <w:rsid w:val="004A2314"/>
    <w:rsid w:val="004C5D8A"/>
    <w:rsid w:val="004C63E4"/>
    <w:rsid w:val="004D3011"/>
    <w:rsid w:val="004E52E0"/>
    <w:rsid w:val="004F46CB"/>
    <w:rsid w:val="00521F03"/>
    <w:rsid w:val="005262AC"/>
    <w:rsid w:val="00526A38"/>
    <w:rsid w:val="00565C90"/>
    <w:rsid w:val="00570539"/>
    <w:rsid w:val="005A5E8E"/>
    <w:rsid w:val="005E39D5"/>
    <w:rsid w:val="00600670"/>
    <w:rsid w:val="0062123A"/>
    <w:rsid w:val="006245F8"/>
    <w:rsid w:val="00625843"/>
    <w:rsid w:val="00646E75"/>
    <w:rsid w:val="006677D4"/>
    <w:rsid w:val="006771D0"/>
    <w:rsid w:val="00715FCB"/>
    <w:rsid w:val="00743101"/>
    <w:rsid w:val="00764C9F"/>
    <w:rsid w:val="007775E1"/>
    <w:rsid w:val="007867A0"/>
    <w:rsid w:val="007927F5"/>
    <w:rsid w:val="007A4A54"/>
    <w:rsid w:val="00802CA0"/>
    <w:rsid w:val="008153CB"/>
    <w:rsid w:val="008F7DB6"/>
    <w:rsid w:val="009260CD"/>
    <w:rsid w:val="00940A66"/>
    <w:rsid w:val="00952C25"/>
    <w:rsid w:val="00984F87"/>
    <w:rsid w:val="009D4E14"/>
    <w:rsid w:val="00A00B9E"/>
    <w:rsid w:val="00A2118D"/>
    <w:rsid w:val="00A61D47"/>
    <w:rsid w:val="00AC1903"/>
    <w:rsid w:val="00AD0A50"/>
    <w:rsid w:val="00AD76E2"/>
    <w:rsid w:val="00AF58B9"/>
    <w:rsid w:val="00B20152"/>
    <w:rsid w:val="00B359E4"/>
    <w:rsid w:val="00B57D98"/>
    <w:rsid w:val="00B70850"/>
    <w:rsid w:val="00BC38A6"/>
    <w:rsid w:val="00BC3F85"/>
    <w:rsid w:val="00C066B6"/>
    <w:rsid w:val="00C26D0A"/>
    <w:rsid w:val="00C37BA1"/>
    <w:rsid w:val="00C4674C"/>
    <w:rsid w:val="00C506CF"/>
    <w:rsid w:val="00C63824"/>
    <w:rsid w:val="00C72BED"/>
    <w:rsid w:val="00C9578B"/>
    <w:rsid w:val="00CB0055"/>
    <w:rsid w:val="00CE5475"/>
    <w:rsid w:val="00D2522B"/>
    <w:rsid w:val="00D422DE"/>
    <w:rsid w:val="00D5459D"/>
    <w:rsid w:val="00DA1F4D"/>
    <w:rsid w:val="00DB1771"/>
    <w:rsid w:val="00DD172A"/>
    <w:rsid w:val="00DE07A0"/>
    <w:rsid w:val="00E11845"/>
    <w:rsid w:val="00E1340D"/>
    <w:rsid w:val="00E25A26"/>
    <w:rsid w:val="00E4381A"/>
    <w:rsid w:val="00E55D74"/>
    <w:rsid w:val="00EC14EE"/>
    <w:rsid w:val="00F371F8"/>
    <w:rsid w:val="00F60274"/>
    <w:rsid w:val="00F6498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0B90C"/>
  <w14:defaultImageDpi w14:val="32767"/>
  <w15:chartTrackingRefBased/>
  <w15:docId w15:val="{2A09F48D-8014-4435-8DF6-418B0E7B7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ami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D2583E5DBBA4718A7FCF6BDBE95D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091DF-9486-4CD1-86F8-04EBAF25733E}"/>
      </w:docPartPr>
      <w:docPartBody>
        <w:p w:rsidR="008332DE" w:rsidRDefault="008332DE">
          <w:pPr>
            <w:pStyle w:val="1D2583E5DBBA4718A7FCF6BDBE95D477"/>
          </w:pPr>
          <w:r w:rsidRPr="004D3011">
            <w:t>PHONE:</w:t>
          </w:r>
        </w:p>
      </w:docPartBody>
    </w:docPart>
    <w:docPart>
      <w:docPartPr>
        <w:name w:val="0D301B4004BC46CFBBD465AB9E15A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D2A83-9DEE-4C40-B2AE-6B59230E19FC}"/>
      </w:docPartPr>
      <w:docPartBody>
        <w:p w:rsidR="008332DE" w:rsidRDefault="008332DE">
          <w:pPr>
            <w:pStyle w:val="0D301B4004BC46CFBBD465AB9E15AC10"/>
          </w:pPr>
          <w:r w:rsidRPr="004D3011">
            <w:t>EMAIL:</w:t>
          </w:r>
        </w:p>
      </w:docPartBody>
    </w:docPart>
    <w:docPart>
      <w:docPartPr>
        <w:name w:val="B0D191F3CDD6456893513AD2560FA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D17A-F424-4FED-9F5D-38402A15B1F0}"/>
      </w:docPartPr>
      <w:docPartBody>
        <w:p w:rsidR="008332DE" w:rsidRDefault="008332DE">
          <w:pPr>
            <w:pStyle w:val="B0D191F3CDD6456893513AD2560FA5F0"/>
          </w:pPr>
          <w:r w:rsidRPr="00036450">
            <w:t>EDUCATION</w:t>
          </w:r>
        </w:p>
      </w:docPartBody>
    </w:docPart>
    <w:docPart>
      <w:docPartPr>
        <w:name w:val="91F1B63B96DB4907A763244BFB233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40D2A-FE41-46A2-B496-CFB6B9CD6B6A}"/>
      </w:docPartPr>
      <w:docPartBody>
        <w:p w:rsidR="008332DE" w:rsidRDefault="008332DE">
          <w:pPr>
            <w:pStyle w:val="91F1B63B96DB4907A763244BFB233F3C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2DE"/>
    <w:rsid w:val="0003508E"/>
    <w:rsid w:val="00521F03"/>
    <w:rsid w:val="006245F8"/>
    <w:rsid w:val="008332DE"/>
    <w:rsid w:val="00984F87"/>
    <w:rsid w:val="00BC38A6"/>
    <w:rsid w:val="00E1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D2583E5DBBA4718A7FCF6BDBE95D477">
    <w:name w:val="1D2583E5DBBA4718A7FCF6BDBE95D477"/>
  </w:style>
  <w:style w:type="paragraph" w:customStyle="1" w:styleId="0D301B4004BC46CFBBD465AB9E15AC10">
    <w:name w:val="0D301B4004BC46CFBBD465AB9E15AC10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paragraph" w:customStyle="1" w:styleId="B0D191F3CDD6456893513AD2560FA5F0">
    <w:name w:val="B0D191F3CDD6456893513AD2560FA5F0"/>
  </w:style>
  <w:style w:type="paragraph" w:customStyle="1" w:styleId="91F1B63B96DB4907A763244BFB233F3C">
    <w:name w:val="91F1B63B96DB4907A763244BFB233F3C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Larivee</dc:creator>
  <cp:keywords/>
  <dc:description/>
  <cp:lastModifiedBy>Hilary Larivee</cp:lastModifiedBy>
  <cp:revision>2</cp:revision>
  <dcterms:created xsi:type="dcterms:W3CDTF">2024-07-23T22:21:00Z</dcterms:created>
  <dcterms:modified xsi:type="dcterms:W3CDTF">2024-07-23T22:21:00Z</dcterms:modified>
</cp:coreProperties>
</file>